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E3" w:rsidRDefault="00096937" w:rsidP="00831BAF">
      <w:pPr>
        <w:jc w:val="center"/>
        <w:rPr>
          <w:rStyle w:val="StyleNotBold"/>
          <w:bCs/>
          <w:i/>
          <w:sz w:val="22"/>
          <w:szCs w:val="22"/>
        </w:rPr>
      </w:pPr>
      <w:r w:rsidRPr="003937A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-425450</wp:posOffset>
            </wp:positionV>
            <wp:extent cx="1231265" cy="1028700"/>
            <wp:effectExtent l="19050" t="0" r="6985" b="0"/>
            <wp:wrapSquare wrapText="left"/>
            <wp:docPr id="1" name="Picture 1" descr="g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k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717" w:rsidRDefault="00A30717" w:rsidP="00831BAF">
      <w:pPr>
        <w:jc w:val="center"/>
        <w:rPr>
          <w:rStyle w:val="StyleNotBold"/>
          <w:bCs/>
          <w:i/>
          <w:sz w:val="22"/>
          <w:szCs w:val="22"/>
        </w:rPr>
      </w:pPr>
    </w:p>
    <w:p w:rsidR="00A30717" w:rsidRDefault="00A30717" w:rsidP="00831BAF">
      <w:pPr>
        <w:jc w:val="center"/>
        <w:rPr>
          <w:rStyle w:val="StyleNotBold"/>
          <w:bCs/>
          <w:i/>
          <w:sz w:val="22"/>
          <w:szCs w:val="22"/>
        </w:rPr>
      </w:pPr>
    </w:p>
    <w:p w:rsidR="00A30717" w:rsidRDefault="00A30717" w:rsidP="00831BAF">
      <w:pPr>
        <w:jc w:val="center"/>
        <w:rPr>
          <w:rStyle w:val="StyleNotBold"/>
          <w:bCs/>
          <w:i/>
          <w:sz w:val="22"/>
          <w:szCs w:val="22"/>
        </w:rPr>
      </w:pPr>
    </w:p>
    <w:p w:rsidR="00A30717" w:rsidRDefault="00A30717" w:rsidP="00831BAF">
      <w:pPr>
        <w:jc w:val="center"/>
        <w:rPr>
          <w:sz w:val="28"/>
          <w:szCs w:val="28"/>
        </w:rPr>
      </w:pPr>
    </w:p>
    <w:p w:rsidR="00831BAF" w:rsidRPr="005A56A2" w:rsidRDefault="00831BAF" w:rsidP="00AB30E3">
      <w:pPr>
        <w:jc w:val="center"/>
        <w:rPr>
          <w:b/>
          <w:sz w:val="32"/>
          <w:szCs w:val="32"/>
        </w:rPr>
      </w:pPr>
      <w:r w:rsidRPr="005A56A2">
        <w:rPr>
          <w:b/>
          <w:sz w:val="32"/>
          <w:szCs w:val="32"/>
        </w:rPr>
        <w:t>MINISTRY OF TRANSPORT</w:t>
      </w:r>
      <w:r w:rsidR="006A0D85" w:rsidRPr="005A56A2">
        <w:rPr>
          <w:b/>
          <w:sz w:val="32"/>
          <w:szCs w:val="32"/>
        </w:rPr>
        <w:t>,</w:t>
      </w:r>
      <w:r w:rsidR="007D0D68" w:rsidRPr="005A56A2">
        <w:rPr>
          <w:b/>
          <w:sz w:val="32"/>
          <w:szCs w:val="32"/>
        </w:rPr>
        <w:t xml:space="preserve"> INFRASTRUCTURE</w:t>
      </w:r>
      <w:r w:rsidR="006A0D85" w:rsidRPr="005A56A2">
        <w:rPr>
          <w:b/>
          <w:sz w:val="32"/>
          <w:szCs w:val="32"/>
        </w:rPr>
        <w:t>, HOUSING AND URBAN DEVELOPMENT</w:t>
      </w:r>
    </w:p>
    <w:p w:rsidR="00831BAF" w:rsidRPr="00AB30E3" w:rsidRDefault="00831BAF" w:rsidP="00831BAF">
      <w:pPr>
        <w:jc w:val="center"/>
      </w:pPr>
    </w:p>
    <w:p w:rsidR="00831BAF" w:rsidRPr="00AB30E3" w:rsidRDefault="00831BAF" w:rsidP="00831BAF">
      <w:pPr>
        <w:jc w:val="center"/>
        <w:rPr>
          <w:b/>
          <w:color w:val="0000FF"/>
        </w:rPr>
      </w:pPr>
      <w:r w:rsidRPr="00AB30E3">
        <w:rPr>
          <w:b/>
          <w:color w:val="0000FF"/>
        </w:rPr>
        <w:t>AIR A</w:t>
      </w:r>
      <w:r w:rsidR="00A30717">
        <w:rPr>
          <w:b/>
          <w:color w:val="0000FF"/>
        </w:rPr>
        <w:t xml:space="preserve">CCIDENT INVESTIGATION </w:t>
      </w:r>
    </w:p>
    <w:p w:rsidR="00831BAF" w:rsidRPr="00AB30E3" w:rsidRDefault="00831BAF" w:rsidP="00831BAF">
      <w:pPr>
        <w:jc w:val="center"/>
      </w:pPr>
    </w:p>
    <w:p w:rsidR="00831BAF" w:rsidRPr="00AB30E3" w:rsidRDefault="00C57470" w:rsidP="00831BAF">
      <w:pPr>
        <w:jc w:val="center"/>
        <w:rPr>
          <w:b/>
          <w:color w:val="FF0000"/>
        </w:rPr>
      </w:pPr>
      <w:r w:rsidRPr="00AB30E3">
        <w:rPr>
          <w:b/>
          <w:color w:val="FF0000"/>
        </w:rPr>
        <w:t xml:space="preserve">PRELIMINARY </w:t>
      </w:r>
      <w:r w:rsidR="00831BAF" w:rsidRPr="00AB30E3">
        <w:rPr>
          <w:b/>
          <w:color w:val="FF0000"/>
        </w:rPr>
        <w:t>REPORT</w:t>
      </w:r>
    </w:p>
    <w:p w:rsidR="00FC226A" w:rsidRDefault="00FC226A" w:rsidP="002132FA">
      <w:pPr>
        <w:autoSpaceDE w:val="0"/>
        <w:autoSpaceDN w:val="0"/>
        <w:adjustRightInd w:val="0"/>
        <w:rPr>
          <w:bCs/>
        </w:rPr>
      </w:pPr>
    </w:p>
    <w:p w:rsidR="0010058D" w:rsidRPr="00AB30E3" w:rsidRDefault="0010058D" w:rsidP="0010058D">
      <w:pPr>
        <w:autoSpaceDE w:val="0"/>
        <w:autoSpaceDN w:val="0"/>
        <w:adjustRightInd w:val="0"/>
        <w:rPr>
          <w:bCs/>
          <w:color w:val="0000FF"/>
          <w:sz w:val="22"/>
          <w:szCs w:val="22"/>
        </w:rPr>
      </w:pPr>
      <w:r w:rsidRPr="00AB30E3">
        <w:rPr>
          <w:bCs/>
          <w:sz w:val="22"/>
          <w:szCs w:val="22"/>
        </w:rPr>
        <w:t>OPERATOR:</w:t>
      </w:r>
      <w:r w:rsidRPr="00AB30E3">
        <w:rPr>
          <w:bCs/>
          <w:sz w:val="22"/>
          <w:szCs w:val="22"/>
        </w:rPr>
        <w:tab/>
      </w:r>
      <w:r w:rsidRPr="00AB30E3">
        <w:rPr>
          <w:bCs/>
          <w:sz w:val="22"/>
          <w:szCs w:val="22"/>
        </w:rPr>
        <w:tab/>
      </w:r>
      <w:r w:rsidRPr="00AB30E3">
        <w:rPr>
          <w:bCs/>
          <w:sz w:val="22"/>
          <w:szCs w:val="22"/>
        </w:rPr>
        <w:tab/>
      </w:r>
      <w:r w:rsidRPr="00AB30E3">
        <w:rPr>
          <w:bCs/>
          <w:sz w:val="22"/>
          <w:szCs w:val="22"/>
        </w:rPr>
        <w:tab/>
      </w:r>
      <w:r w:rsidRPr="00AB30E3">
        <w:rPr>
          <w:bCs/>
          <w:sz w:val="22"/>
          <w:szCs w:val="22"/>
        </w:rPr>
        <w:tab/>
      </w:r>
      <w:r w:rsidRPr="00AB30E3">
        <w:rPr>
          <w:bCs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Private</w:t>
      </w:r>
    </w:p>
    <w:p w:rsidR="0010058D" w:rsidRPr="00AB30E3" w:rsidRDefault="0010058D" w:rsidP="0010058D">
      <w:pPr>
        <w:autoSpaceDE w:val="0"/>
        <w:autoSpaceDN w:val="0"/>
        <w:adjustRightInd w:val="0"/>
        <w:rPr>
          <w:b/>
          <w:bCs/>
          <w:color w:val="0000FF"/>
          <w:sz w:val="22"/>
          <w:szCs w:val="22"/>
        </w:rPr>
      </w:pPr>
    </w:p>
    <w:p w:rsidR="0010058D" w:rsidRPr="00AB30E3" w:rsidRDefault="0010058D" w:rsidP="0010058D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B30E3">
        <w:rPr>
          <w:bCs/>
          <w:sz w:val="22"/>
          <w:szCs w:val="22"/>
        </w:rPr>
        <w:t>AIRCRAFT TYPE</w:t>
      </w:r>
      <w:r>
        <w:rPr>
          <w:bCs/>
          <w:sz w:val="22"/>
          <w:szCs w:val="22"/>
        </w:rPr>
        <w:t>/MANUFACTURER</w:t>
      </w:r>
      <w:r w:rsidRPr="00AB30E3">
        <w:rPr>
          <w:bCs/>
          <w:sz w:val="22"/>
          <w:szCs w:val="22"/>
        </w:rPr>
        <w:t>:</w:t>
      </w:r>
      <w:r w:rsidRPr="00AB30E3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Cessna 175/Cessna Co. USA</w:t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</w:p>
    <w:p w:rsidR="0010058D" w:rsidRDefault="0010058D" w:rsidP="0010058D">
      <w:pPr>
        <w:autoSpaceDE w:val="0"/>
        <w:autoSpaceDN w:val="0"/>
        <w:adjustRightInd w:val="0"/>
        <w:rPr>
          <w:bCs/>
          <w:color w:val="FF0000"/>
          <w:sz w:val="22"/>
          <w:szCs w:val="22"/>
        </w:rPr>
      </w:pPr>
      <w:r w:rsidRPr="00AB30E3">
        <w:rPr>
          <w:bCs/>
          <w:sz w:val="22"/>
          <w:szCs w:val="22"/>
        </w:rPr>
        <w:t>YEAR OF MANUFACTURE:</w:t>
      </w:r>
      <w:r w:rsidRPr="00AB30E3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 w:rsidRPr="00AB30E3">
        <w:rPr>
          <w:bCs/>
          <w:sz w:val="22"/>
          <w:szCs w:val="22"/>
        </w:rPr>
        <w:tab/>
      </w:r>
      <w:r w:rsidRPr="00AB30E3">
        <w:rPr>
          <w:bCs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1958</w:t>
      </w:r>
    </w:p>
    <w:p w:rsidR="0010058D" w:rsidRPr="00AB30E3" w:rsidRDefault="0010058D" w:rsidP="0010058D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10058D" w:rsidRPr="00AB30E3" w:rsidRDefault="0010058D" w:rsidP="0010058D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B30E3">
        <w:rPr>
          <w:bCs/>
          <w:sz w:val="22"/>
          <w:szCs w:val="22"/>
        </w:rPr>
        <w:t>AIRCRAFT REGISTRATION:</w:t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 w:rsidRPr="00AB30E3">
        <w:rPr>
          <w:bCs/>
          <w:color w:val="0000FF"/>
          <w:sz w:val="22"/>
          <w:szCs w:val="22"/>
        </w:rPr>
        <w:t>5Y-</w:t>
      </w:r>
      <w:r>
        <w:rPr>
          <w:bCs/>
          <w:color w:val="0000FF"/>
          <w:sz w:val="22"/>
          <w:szCs w:val="22"/>
        </w:rPr>
        <w:t>CCW</w:t>
      </w:r>
    </w:p>
    <w:p w:rsidR="0010058D" w:rsidRPr="00AB30E3" w:rsidRDefault="0010058D" w:rsidP="0010058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10058D" w:rsidRPr="00C6217B" w:rsidRDefault="0010058D" w:rsidP="0010058D">
      <w:pPr>
        <w:autoSpaceDE w:val="0"/>
        <w:autoSpaceDN w:val="0"/>
        <w:adjustRightInd w:val="0"/>
        <w:rPr>
          <w:bCs/>
          <w:color w:val="000000" w:themeColor="text1"/>
          <w:sz w:val="22"/>
          <w:szCs w:val="22"/>
        </w:rPr>
      </w:pPr>
      <w:r w:rsidRPr="00AB30E3">
        <w:rPr>
          <w:bCs/>
          <w:sz w:val="22"/>
          <w:szCs w:val="22"/>
        </w:rPr>
        <w:t>AIRCRAFT SERIAL NUMBER:</w:t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 w:rsidRPr="00C6217B">
        <w:rPr>
          <w:b/>
          <w:bCs/>
          <w:color w:val="000000" w:themeColor="text1"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55608</w:t>
      </w:r>
    </w:p>
    <w:p w:rsidR="0010058D" w:rsidRPr="00C6217B" w:rsidRDefault="0010058D" w:rsidP="0010058D">
      <w:pPr>
        <w:autoSpaceDE w:val="0"/>
        <w:autoSpaceDN w:val="0"/>
        <w:adjustRightInd w:val="0"/>
        <w:rPr>
          <w:bCs/>
          <w:color w:val="000000" w:themeColor="text1"/>
          <w:sz w:val="22"/>
          <w:szCs w:val="22"/>
        </w:rPr>
      </w:pPr>
    </w:p>
    <w:p w:rsidR="0010058D" w:rsidRPr="00C6217B" w:rsidRDefault="0010058D" w:rsidP="0010058D">
      <w:pPr>
        <w:autoSpaceDE w:val="0"/>
        <w:autoSpaceDN w:val="0"/>
        <w:adjustRightInd w:val="0"/>
        <w:rPr>
          <w:bCs/>
          <w:color w:val="000000" w:themeColor="text1"/>
          <w:sz w:val="22"/>
          <w:szCs w:val="22"/>
        </w:rPr>
      </w:pPr>
      <w:r w:rsidRPr="00C6217B">
        <w:rPr>
          <w:bCs/>
          <w:color w:val="000000" w:themeColor="text1"/>
          <w:sz w:val="22"/>
          <w:szCs w:val="22"/>
        </w:rPr>
        <w:t>DATE OF REGISTRATION:</w:t>
      </w:r>
      <w:r w:rsidRPr="00C6217B">
        <w:rPr>
          <w:bCs/>
          <w:color w:val="000000" w:themeColor="text1"/>
          <w:sz w:val="22"/>
          <w:szCs w:val="22"/>
        </w:rPr>
        <w:tab/>
      </w:r>
      <w:r w:rsidRPr="00C6217B">
        <w:rPr>
          <w:bCs/>
          <w:color w:val="000000" w:themeColor="text1"/>
          <w:sz w:val="22"/>
          <w:szCs w:val="22"/>
        </w:rPr>
        <w:tab/>
      </w:r>
      <w:r w:rsidRPr="00C6217B">
        <w:rPr>
          <w:bCs/>
          <w:color w:val="000000" w:themeColor="text1"/>
          <w:sz w:val="22"/>
          <w:szCs w:val="22"/>
        </w:rPr>
        <w:tab/>
      </w:r>
      <w:r w:rsidRPr="00C6217B">
        <w:rPr>
          <w:bCs/>
          <w:color w:val="000000" w:themeColor="text1"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2013</w:t>
      </w:r>
    </w:p>
    <w:p w:rsidR="0010058D" w:rsidRPr="00AB30E3" w:rsidRDefault="0010058D" w:rsidP="0010058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10058D" w:rsidRDefault="0010058D" w:rsidP="0010058D">
      <w:pPr>
        <w:autoSpaceDE w:val="0"/>
        <w:autoSpaceDN w:val="0"/>
        <w:adjustRightInd w:val="0"/>
        <w:ind w:left="2880" w:hanging="2880"/>
        <w:rPr>
          <w:bCs/>
          <w:color w:val="FF0000"/>
          <w:sz w:val="22"/>
          <w:szCs w:val="22"/>
          <w:lang w:val="en-GB"/>
        </w:rPr>
      </w:pPr>
      <w:r w:rsidRPr="00AB30E3">
        <w:rPr>
          <w:bCs/>
          <w:sz w:val="22"/>
          <w:szCs w:val="22"/>
        </w:rPr>
        <w:t>TYPE OF ENGINE:</w:t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One Lycoming</w:t>
      </w:r>
    </w:p>
    <w:p w:rsidR="0010058D" w:rsidRPr="00AB30E3" w:rsidRDefault="0010058D" w:rsidP="0010058D">
      <w:pPr>
        <w:autoSpaceDE w:val="0"/>
        <w:autoSpaceDN w:val="0"/>
        <w:adjustRightInd w:val="0"/>
        <w:ind w:left="2880" w:hanging="2880"/>
        <w:rPr>
          <w:sz w:val="22"/>
          <w:szCs w:val="22"/>
        </w:rPr>
      </w:pPr>
    </w:p>
    <w:p w:rsidR="0010058D" w:rsidRPr="0034421A" w:rsidRDefault="0010058D" w:rsidP="0010058D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AB30E3">
        <w:rPr>
          <w:sz w:val="22"/>
          <w:szCs w:val="22"/>
        </w:rPr>
        <w:t xml:space="preserve">DATE OF </w:t>
      </w:r>
      <w:r>
        <w:rPr>
          <w:sz w:val="22"/>
          <w:szCs w:val="22"/>
        </w:rPr>
        <w:t>OCCURRENCE</w:t>
      </w:r>
      <w:r w:rsidRPr="00AB30E3">
        <w:rPr>
          <w:sz w:val="22"/>
          <w:szCs w:val="22"/>
        </w:rPr>
        <w:t>:</w:t>
      </w:r>
      <w:r w:rsidRPr="00AB30E3">
        <w:rPr>
          <w:sz w:val="22"/>
          <w:szCs w:val="22"/>
        </w:rPr>
        <w:tab/>
      </w:r>
      <w:r w:rsidRPr="00AB30E3">
        <w:rPr>
          <w:sz w:val="22"/>
          <w:szCs w:val="22"/>
        </w:rPr>
        <w:tab/>
      </w:r>
      <w:r w:rsidRPr="00AB30E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0058D">
        <w:rPr>
          <w:color w:val="361BFD"/>
          <w:sz w:val="22"/>
          <w:szCs w:val="22"/>
        </w:rPr>
        <w:t>08/08/2016</w:t>
      </w:r>
    </w:p>
    <w:p w:rsidR="0010058D" w:rsidRPr="0034421A" w:rsidRDefault="0010058D" w:rsidP="0010058D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</w:p>
    <w:p w:rsidR="0010058D" w:rsidRPr="0010058D" w:rsidRDefault="0010058D" w:rsidP="0010058D">
      <w:pPr>
        <w:autoSpaceDE w:val="0"/>
        <w:autoSpaceDN w:val="0"/>
        <w:adjustRightInd w:val="0"/>
        <w:rPr>
          <w:color w:val="361BFD"/>
          <w:sz w:val="22"/>
          <w:szCs w:val="22"/>
        </w:rPr>
      </w:pPr>
      <w:r w:rsidRPr="0034421A">
        <w:rPr>
          <w:color w:val="000000" w:themeColor="text1"/>
          <w:sz w:val="22"/>
          <w:szCs w:val="22"/>
        </w:rPr>
        <w:t>TIME OF OCCURRENCE:</w:t>
      </w:r>
      <w:r w:rsidRPr="0034421A">
        <w:rPr>
          <w:color w:val="000000" w:themeColor="text1"/>
          <w:sz w:val="22"/>
          <w:szCs w:val="22"/>
        </w:rPr>
        <w:tab/>
      </w:r>
      <w:r w:rsidRPr="0034421A">
        <w:rPr>
          <w:color w:val="000000" w:themeColor="text1"/>
          <w:sz w:val="22"/>
          <w:szCs w:val="22"/>
        </w:rPr>
        <w:tab/>
      </w:r>
      <w:r w:rsidRPr="0034421A">
        <w:rPr>
          <w:color w:val="000000" w:themeColor="text1"/>
          <w:sz w:val="22"/>
          <w:szCs w:val="22"/>
        </w:rPr>
        <w:tab/>
      </w:r>
      <w:r w:rsidRPr="0034421A">
        <w:rPr>
          <w:color w:val="000000" w:themeColor="text1"/>
          <w:sz w:val="22"/>
          <w:szCs w:val="22"/>
        </w:rPr>
        <w:tab/>
      </w:r>
      <w:r w:rsidRPr="0010058D">
        <w:rPr>
          <w:color w:val="361BFD"/>
          <w:sz w:val="22"/>
          <w:szCs w:val="22"/>
        </w:rPr>
        <w:t>1530</w:t>
      </w:r>
    </w:p>
    <w:p w:rsidR="0010058D" w:rsidRPr="00AB30E3" w:rsidRDefault="0010058D" w:rsidP="0010058D">
      <w:pPr>
        <w:autoSpaceDE w:val="0"/>
        <w:autoSpaceDN w:val="0"/>
        <w:adjustRightInd w:val="0"/>
        <w:rPr>
          <w:sz w:val="22"/>
          <w:szCs w:val="22"/>
        </w:rPr>
      </w:pPr>
    </w:p>
    <w:p w:rsidR="0010058D" w:rsidRPr="00AB30E3" w:rsidRDefault="0010058D" w:rsidP="0010058D">
      <w:pPr>
        <w:tabs>
          <w:tab w:val="left" w:pos="-2250"/>
        </w:tabs>
        <w:autoSpaceDE w:val="0"/>
        <w:autoSpaceDN w:val="0"/>
        <w:adjustRightInd w:val="0"/>
        <w:ind w:left="5040" w:hanging="5040"/>
        <w:rPr>
          <w:sz w:val="22"/>
          <w:szCs w:val="22"/>
        </w:rPr>
      </w:pPr>
      <w:r w:rsidRPr="00AB30E3">
        <w:rPr>
          <w:bCs/>
          <w:sz w:val="22"/>
          <w:szCs w:val="22"/>
        </w:rPr>
        <w:t xml:space="preserve">LOCATION OF </w:t>
      </w:r>
      <w:r>
        <w:rPr>
          <w:bCs/>
          <w:sz w:val="22"/>
          <w:szCs w:val="22"/>
        </w:rPr>
        <w:t>OCCURRENCE</w:t>
      </w:r>
      <w:r w:rsidRPr="00AB30E3">
        <w:rPr>
          <w:bCs/>
          <w:sz w:val="22"/>
          <w:szCs w:val="22"/>
        </w:rPr>
        <w:t>:</w:t>
      </w:r>
      <w:r w:rsidRPr="00AB30E3">
        <w:rPr>
          <w:b/>
          <w:bCs/>
          <w:sz w:val="22"/>
          <w:szCs w:val="22"/>
        </w:rPr>
        <w:tab/>
      </w:r>
      <w:proofErr w:type="spellStart"/>
      <w:r>
        <w:rPr>
          <w:bCs/>
          <w:color w:val="0000FF"/>
          <w:sz w:val="22"/>
          <w:szCs w:val="22"/>
        </w:rPr>
        <w:t>Loisaba</w:t>
      </w:r>
      <w:proofErr w:type="spellEnd"/>
      <w:r>
        <w:rPr>
          <w:bCs/>
          <w:color w:val="0000FF"/>
          <w:sz w:val="22"/>
          <w:szCs w:val="22"/>
        </w:rPr>
        <w:t xml:space="preserve"> Airstrip</w:t>
      </w:r>
    </w:p>
    <w:p w:rsidR="0010058D" w:rsidRPr="00AB30E3" w:rsidRDefault="0010058D" w:rsidP="0010058D">
      <w:pPr>
        <w:autoSpaceDE w:val="0"/>
        <w:autoSpaceDN w:val="0"/>
        <w:adjustRightInd w:val="0"/>
        <w:rPr>
          <w:sz w:val="22"/>
          <w:szCs w:val="22"/>
        </w:rPr>
      </w:pPr>
    </w:p>
    <w:p w:rsidR="0010058D" w:rsidRPr="00A30717" w:rsidRDefault="0010058D" w:rsidP="0010058D">
      <w:pPr>
        <w:autoSpaceDE w:val="0"/>
        <w:autoSpaceDN w:val="0"/>
        <w:adjustRightInd w:val="0"/>
        <w:rPr>
          <w:color w:val="548DD4" w:themeColor="text2" w:themeTint="99"/>
          <w:sz w:val="22"/>
          <w:szCs w:val="22"/>
        </w:rPr>
      </w:pPr>
      <w:r w:rsidRPr="00AB30E3">
        <w:rPr>
          <w:bCs/>
          <w:sz w:val="22"/>
          <w:szCs w:val="22"/>
        </w:rPr>
        <w:t>TYPE OF FLIGHT:</w:t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 w:rsidRPr="00AB30E3">
        <w:rPr>
          <w:b/>
          <w:bCs/>
          <w:sz w:val="22"/>
          <w:szCs w:val="22"/>
        </w:rPr>
        <w:tab/>
      </w:r>
      <w:r w:rsidRPr="00476A69">
        <w:rPr>
          <w:b/>
          <w:bCs/>
          <w:color w:val="0070C0"/>
          <w:sz w:val="22"/>
          <w:szCs w:val="22"/>
        </w:rPr>
        <w:tab/>
      </w:r>
      <w:r>
        <w:rPr>
          <w:color w:val="0000FF"/>
          <w:sz w:val="22"/>
          <w:szCs w:val="22"/>
        </w:rPr>
        <w:t>Private</w:t>
      </w:r>
    </w:p>
    <w:p w:rsidR="0010058D" w:rsidRPr="00AB30E3" w:rsidRDefault="0010058D" w:rsidP="0010058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10058D" w:rsidRPr="00AB30E3" w:rsidRDefault="0010058D" w:rsidP="001005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71"/>
        </w:tabs>
        <w:autoSpaceDE w:val="0"/>
        <w:autoSpaceDN w:val="0"/>
        <w:adjustRightInd w:val="0"/>
        <w:rPr>
          <w:sz w:val="22"/>
          <w:szCs w:val="22"/>
        </w:rPr>
      </w:pPr>
      <w:r w:rsidRPr="00AB30E3">
        <w:rPr>
          <w:bCs/>
          <w:sz w:val="22"/>
          <w:szCs w:val="22"/>
        </w:rPr>
        <w:t>NUMBER OF PERSONS ON BOARD:</w:t>
      </w:r>
      <w:r w:rsidRPr="00AB30E3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4</w:t>
      </w:r>
    </w:p>
    <w:p w:rsidR="0010058D" w:rsidRPr="00AB30E3" w:rsidRDefault="0010058D" w:rsidP="0010058D">
      <w:pPr>
        <w:autoSpaceDE w:val="0"/>
        <w:autoSpaceDN w:val="0"/>
        <w:adjustRightInd w:val="0"/>
        <w:rPr>
          <w:sz w:val="22"/>
          <w:szCs w:val="22"/>
        </w:rPr>
      </w:pPr>
    </w:p>
    <w:p w:rsidR="0010058D" w:rsidRPr="00AB30E3" w:rsidRDefault="0010058D" w:rsidP="0010058D">
      <w:pPr>
        <w:autoSpaceDE w:val="0"/>
        <w:autoSpaceDN w:val="0"/>
        <w:adjustRightInd w:val="0"/>
        <w:ind w:left="5040" w:hanging="5040"/>
        <w:rPr>
          <w:sz w:val="22"/>
          <w:szCs w:val="22"/>
        </w:rPr>
      </w:pPr>
      <w:r w:rsidRPr="00AB30E3">
        <w:rPr>
          <w:bCs/>
          <w:sz w:val="22"/>
          <w:szCs w:val="22"/>
        </w:rPr>
        <w:t>INJURIES:</w:t>
      </w:r>
      <w:r>
        <w:rPr>
          <w:b/>
          <w:bCs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Minor</w:t>
      </w:r>
    </w:p>
    <w:p w:rsidR="0010058D" w:rsidRPr="00AB30E3" w:rsidRDefault="0010058D" w:rsidP="0010058D">
      <w:pPr>
        <w:autoSpaceDE w:val="0"/>
        <w:autoSpaceDN w:val="0"/>
        <w:adjustRightInd w:val="0"/>
        <w:rPr>
          <w:sz w:val="22"/>
          <w:szCs w:val="22"/>
        </w:rPr>
      </w:pPr>
    </w:p>
    <w:p w:rsidR="0010058D" w:rsidRPr="00AB30E3" w:rsidRDefault="0010058D" w:rsidP="0010058D">
      <w:pPr>
        <w:autoSpaceDE w:val="0"/>
        <w:autoSpaceDN w:val="0"/>
        <w:adjustRightInd w:val="0"/>
        <w:ind w:left="5040" w:hanging="5040"/>
        <w:rPr>
          <w:bCs/>
          <w:color w:val="0000FF"/>
          <w:sz w:val="22"/>
          <w:szCs w:val="22"/>
        </w:rPr>
      </w:pPr>
      <w:r w:rsidRPr="00AB30E3">
        <w:rPr>
          <w:bCs/>
          <w:sz w:val="22"/>
          <w:szCs w:val="22"/>
        </w:rPr>
        <w:t>NATURE OF DAMAGE:</w:t>
      </w:r>
      <w:r>
        <w:rPr>
          <w:b/>
          <w:bCs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>Substantial</w:t>
      </w:r>
    </w:p>
    <w:p w:rsidR="0010058D" w:rsidRPr="00AB30E3" w:rsidRDefault="0010058D" w:rsidP="0010058D">
      <w:pPr>
        <w:autoSpaceDE w:val="0"/>
        <w:autoSpaceDN w:val="0"/>
        <w:adjustRightInd w:val="0"/>
        <w:ind w:left="5040" w:hanging="5040"/>
        <w:rPr>
          <w:sz w:val="22"/>
          <w:szCs w:val="22"/>
        </w:rPr>
      </w:pPr>
    </w:p>
    <w:p w:rsidR="0010058D" w:rsidRPr="00AB30E3" w:rsidRDefault="0010058D" w:rsidP="0010058D">
      <w:pPr>
        <w:autoSpaceDE w:val="0"/>
        <w:autoSpaceDN w:val="0"/>
        <w:adjustRightInd w:val="0"/>
        <w:ind w:left="5040" w:hanging="5040"/>
        <w:rPr>
          <w:sz w:val="22"/>
          <w:szCs w:val="22"/>
        </w:rPr>
      </w:pPr>
      <w:r w:rsidRPr="00AB30E3">
        <w:rPr>
          <w:sz w:val="22"/>
          <w:szCs w:val="22"/>
        </w:rPr>
        <w:t>CATEGORY OF OCCURRENCE:</w:t>
      </w:r>
      <w:r w:rsidRPr="00AB30E3">
        <w:rPr>
          <w:sz w:val="22"/>
          <w:szCs w:val="22"/>
        </w:rPr>
        <w:tab/>
      </w:r>
      <w:r>
        <w:rPr>
          <w:color w:val="0000FF"/>
          <w:sz w:val="22"/>
          <w:szCs w:val="22"/>
        </w:rPr>
        <w:t>Accident</w:t>
      </w:r>
    </w:p>
    <w:p w:rsidR="0010058D" w:rsidRPr="00AB30E3" w:rsidRDefault="0010058D" w:rsidP="0010058D">
      <w:pPr>
        <w:autoSpaceDE w:val="0"/>
        <w:autoSpaceDN w:val="0"/>
        <w:adjustRightInd w:val="0"/>
        <w:rPr>
          <w:sz w:val="22"/>
          <w:szCs w:val="22"/>
        </w:rPr>
      </w:pPr>
    </w:p>
    <w:p w:rsidR="0010058D" w:rsidRPr="00AB30E3" w:rsidRDefault="0010058D" w:rsidP="0010058D">
      <w:pPr>
        <w:autoSpaceDE w:val="0"/>
        <w:autoSpaceDN w:val="0"/>
        <w:adjustRightInd w:val="0"/>
        <w:rPr>
          <w:bCs/>
          <w:color w:val="0000FF"/>
          <w:sz w:val="22"/>
          <w:szCs w:val="22"/>
        </w:rPr>
      </w:pPr>
      <w:r w:rsidRPr="00AB30E3">
        <w:rPr>
          <w:bCs/>
          <w:sz w:val="22"/>
          <w:szCs w:val="22"/>
        </w:rPr>
        <w:t xml:space="preserve">PIC’S FLYING EXPERIENCE: </w:t>
      </w:r>
      <w:r w:rsidRPr="00AB30E3">
        <w:rPr>
          <w:bCs/>
          <w:sz w:val="22"/>
          <w:szCs w:val="22"/>
        </w:rPr>
        <w:tab/>
      </w:r>
      <w:r w:rsidRPr="00AB30E3">
        <w:rPr>
          <w:bCs/>
          <w:color w:val="0000FF"/>
          <w:sz w:val="22"/>
          <w:szCs w:val="22"/>
        </w:rPr>
        <w:tab/>
      </w:r>
      <w:r>
        <w:rPr>
          <w:bCs/>
          <w:color w:val="0000FF"/>
          <w:sz w:val="22"/>
          <w:szCs w:val="22"/>
        </w:rPr>
        <w:tab/>
        <w:t>PPL</w:t>
      </w:r>
      <w:r w:rsidR="00C7142A">
        <w:rPr>
          <w:bCs/>
          <w:color w:val="0000FF"/>
          <w:sz w:val="22"/>
          <w:szCs w:val="22"/>
        </w:rPr>
        <w:t>,</w:t>
      </w:r>
      <w:r w:rsidR="00C7142A">
        <w:rPr>
          <w:color w:val="0000FF"/>
          <w:sz w:val="22"/>
          <w:szCs w:val="22"/>
        </w:rPr>
        <w:t xml:space="preserve"> 572</w:t>
      </w:r>
      <w:r>
        <w:rPr>
          <w:color w:val="0000FF"/>
          <w:sz w:val="22"/>
          <w:szCs w:val="22"/>
        </w:rPr>
        <w:t xml:space="preserve"> Hours</w:t>
      </w:r>
    </w:p>
    <w:p w:rsidR="002132FA" w:rsidRPr="00AB30E3" w:rsidRDefault="002132FA" w:rsidP="00831BAF">
      <w:pPr>
        <w:autoSpaceDE w:val="0"/>
        <w:autoSpaceDN w:val="0"/>
        <w:adjustRightInd w:val="0"/>
        <w:ind w:left="3600" w:firstLine="720"/>
      </w:pPr>
    </w:p>
    <w:p w:rsidR="00953E3B" w:rsidRPr="006A0D85" w:rsidRDefault="00953E3B" w:rsidP="00953E3B">
      <w:pPr>
        <w:jc w:val="center"/>
        <w:rPr>
          <w:i/>
          <w:iCs/>
          <w:sz w:val="20"/>
          <w:szCs w:val="20"/>
        </w:rPr>
      </w:pPr>
      <w:r w:rsidRPr="006A0D85">
        <w:rPr>
          <w:i/>
          <w:iCs/>
          <w:sz w:val="20"/>
          <w:szCs w:val="20"/>
        </w:rPr>
        <w:t xml:space="preserve">All </w:t>
      </w:r>
      <w:r w:rsidR="00D86EA1" w:rsidRPr="006A0D85">
        <w:rPr>
          <w:i/>
          <w:iCs/>
          <w:sz w:val="20"/>
          <w:szCs w:val="20"/>
        </w:rPr>
        <w:t xml:space="preserve">times given in this report </w:t>
      </w:r>
      <w:r w:rsidR="002A34E5" w:rsidRPr="006A0D85">
        <w:rPr>
          <w:i/>
          <w:iCs/>
          <w:sz w:val="20"/>
          <w:szCs w:val="20"/>
        </w:rPr>
        <w:t>is</w:t>
      </w:r>
      <w:r w:rsidR="00D83644" w:rsidRPr="006A0D85">
        <w:rPr>
          <w:i/>
          <w:iCs/>
          <w:sz w:val="20"/>
          <w:szCs w:val="20"/>
        </w:rPr>
        <w:t xml:space="preserve"> </w:t>
      </w:r>
      <w:r w:rsidR="00E73468" w:rsidRPr="006A0D85">
        <w:rPr>
          <w:i/>
          <w:iCs/>
          <w:sz w:val="20"/>
          <w:szCs w:val="20"/>
        </w:rPr>
        <w:t xml:space="preserve">Coordinated </w:t>
      </w:r>
      <w:r w:rsidR="00D86EA1" w:rsidRPr="006A0D85">
        <w:rPr>
          <w:i/>
          <w:iCs/>
          <w:sz w:val="20"/>
          <w:szCs w:val="20"/>
        </w:rPr>
        <w:t>Universal Time</w:t>
      </w:r>
      <w:r w:rsidRPr="006A0D85">
        <w:rPr>
          <w:i/>
          <w:iCs/>
          <w:sz w:val="20"/>
          <w:szCs w:val="20"/>
        </w:rPr>
        <w:t xml:space="preserve"> (UTC)</w:t>
      </w:r>
    </w:p>
    <w:p w:rsidR="004104E0" w:rsidRPr="006A0D85" w:rsidRDefault="00D86EA1" w:rsidP="00052ECB">
      <w:pPr>
        <w:jc w:val="center"/>
        <w:rPr>
          <w:i/>
          <w:iCs/>
          <w:sz w:val="20"/>
          <w:szCs w:val="20"/>
        </w:rPr>
      </w:pPr>
      <w:r w:rsidRPr="006A0D85">
        <w:rPr>
          <w:i/>
          <w:iCs/>
          <w:sz w:val="20"/>
          <w:szCs w:val="20"/>
        </w:rPr>
        <w:t>East</w:t>
      </w:r>
      <w:r w:rsidR="00D83644" w:rsidRPr="006A0D85">
        <w:rPr>
          <w:i/>
          <w:iCs/>
          <w:sz w:val="20"/>
          <w:szCs w:val="20"/>
        </w:rPr>
        <w:t xml:space="preserve"> </w:t>
      </w:r>
      <w:r w:rsidRPr="006A0D85">
        <w:rPr>
          <w:i/>
          <w:iCs/>
          <w:sz w:val="20"/>
          <w:szCs w:val="20"/>
        </w:rPr>
        <w:t>Afr</w:t>
      </w:r>
      <w:r w:rsidR="006F7FF8" w:rsidRPr="006A0D85">
        <w:rPr>
          <w:i/>
          <w:iCs/>
          <w:sz w:val="20"/>
          <w:szCs w:val="20"/>
        </w:rPr>
        <w:t>ican Local</w:t>
      </w:r>
      <w:r w:rsidRPr="006A0D85">
        <w:rPr>
          <w:i/>
          <w:iCs/>
          <w:sz w:val="20"/>
          <w:szCs w:val="20"/>
        </w:rPr>
        <w:t xml:space="preserve"> Time is UTC plus 3 hours.</w:t>
      </w:r>
    </w:p>
    <w:p w:rsidR="004104E0" w:rsidRDefault="004104E0" w:rsidP="003678BE">
      <w:pPr>
        <w:jc w:val="both"/>
        <w:rPr>
          <w:sz w:val="28"/>
          <w:szCs w:val="28"/>
        </w:rPr>
      </w:pPr>
    </w:p>
    <w:p w:rsidR="00950F3B" w:rsidRPr="002A34E5" w:rsidRDefault="00114C82" w:rsidP="003678BE">
      <w:pPr>
        <w:jc w:val="both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6A0D85" w:rsidRDefault="0010058D" w:rsidP="003678B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B10AAD1" wp14:editId="3975CF6B">
            <wp:extent cx="2898015" cy="2137893"/>
            <wp:effectExtent l="19050" t="0" r="0" b="0"/>
            <wp:docPr id="2" name="Picture 1" descr="C:\Users\user\AppData\Local\Temp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MG_01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10" cy="213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C82">
        <w:rPr>
          <w:noProof/>
          <w:sz w:val="28"/>
          <w:szCs w:val="28"/>
        </w:rPr>
        <w:drawing>
          <wp:inline distT="0" distB="0" distL="0" distR="0" wp14:anchorId="7EA67715" wp14:editId="53335405">
            <wp:extent cx="2646877" cy="2137893"/>
            <wp:effectExtent l="19050" t="0" r="1073" b="0"/>
            <wp:docPr id="4" name="Picture 2" descr="C:\Users\user\AppData\Local\Temp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IMG_01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2" cy="213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12" w:rsidRDefault="00C42812" w:rsidP="003678BE">
      <w:pPr>
        <w:jc w:val="both"/>
        <w:rPr>
          <w:b/>
          <w:sz w:val="28"/>
          <w:szCs w:val="28"/>
        </w:rPr>
      </w:pPr>
    </w:p>
    <w:p w:rsidR="00052ECB" w:rsidRPr="00E16B08" w:rsidRDefault="00052ECB" w:rsidP="003678BE">
      <w:pPr>
        <w:jc w:val="both"/>
        <w:rPr>
          <w:b/>
          <w:sz w:val="28"/>
          <w:szCs w:val="28"/>
        </w:rPr>
      </w:pPr>
      <w:r w:rsidRPr="00E16B08">
        <w:rPr>
          <w:b/>
          <w:sz w:val="28"/>
          <w:szCs w:val="28"/>
        </w:rPr>
        <w:t>NARRATIVE</w:t>
      </w:r>
    </w:p>
    <w:p w:rsidR="0010058D" w:rsidRDefault="0010058D" w:rsidP="00D70CA6">
      <w:pPr>
        <w:pStyle w:val="NormalWe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Aircraft Accident Investigation Department received a notification on </w:t>
      </w:r>
      <w:r w:rsidRPr="0010058D">
        <w:rPr>
          <w:sz w:val="28"/>
          <w:szCs w:val="28"/>
        </w:rPr>
        <w:t>8</w:t>
      </w:r>
      <w:r w:rsidRPr="0010058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Pr="0010058D">
        <w:rPr>
          <w:sz w:val="28"/>
          <w:szCs w:val="28"/>
        </w:rPr>
        <w:t xml:space="preserve">August 2016 at 1530; a Cessna 175 on a private flight from Sera conservancy to </w:t>
      </w:r>
      <w:proofErr w:type="spellStart"/>
      <w:r w:rsidRPr="0010058D">
        <w:rPr>
          <w:sz w:val="28"/>
          <w:szCs w:val="28"/>
        </w:rPr>
        <w:t>Loisaba</w:t>
      </w:r>
      <w:proofErr w:type="spellEnd"/>
      <w:r w:rsidRPr="0010058D">
        <w:rPr>
          <w:sz w:val="28"/>
          <w:szCs w:val="28"/>
        </w:rPr>
        <w:t xml:space="preserve"> 55 nautical miles apart was involved in an accident on landing at </w:t>
      </w:r>
      <w:proofErr w:type="spellStart"/>
      <w:r w:rsidRPr="0010058D">
        <w:rPr>
          <w:sz w:val="28"/>
          <w:szCs w:val="28"/>
        </w:rPr>
        <w:t>Loisaba</w:t>
      </w:r>
      <w:proofErr w:type="spellEnd"/>
      <w:r w:rsidRPr="0010058D">
        <w:rPr>
          <w:sz w:val="28"/>
          <w:szCs w:val="28"/>
        </w:rPr>
        <w:t xml:space="preserve"> airstrip.  </w:t>
      </w:r>
    </w:p>
    <w:p w:rsidR="0010058D" w:rsidRDefault="0010058D" w:rsidP="00D70CA6">
      <w:pPr>
        <w:pStyle w:val="NormalWeb"/>
        <w:spacing w:line="276" w:lineRule="auto"/>
        <w:jc w:val="both"/>
        <w:rPr>
          <w:sz w:val="28"/>
          <w:szCs w:val="28"/>
        </w:rPr>
      </w:pPr>
      <w:r w:rsidRPr="0010058D">
        <w:rPr>
          <w:sz w:val="28"/>
          <w:szCs w:val="28"/>
        </w:rPr>
        <w:t xml:space="preserve">The private flight with four </w:t>
      </w:r>
      <w:r>
        <w:rPr>
          <w:sz w:val="28"/>
          <w:szCs w:val="28"/>
        </w:rPr>
        <w:t>occupants departed</w:t>
      </w:r>
      <w:r w:rsidRPr="0010058D">
        <w:rPr>
          <w:sz w:val="28"/>
          <w:szCs w:val="28"/>
        </w:rPr>
        <w:t xml:space="preserve"> Sera rhino sanctuary at 1450</w:t>
      </w:r>
      <w:r>
        <w:rPr>
          <w:sz w:val="28"/>
          <w:szCs w:val="28"/>
        </w:rPr>
        <w:t xml:space="preserve"> </w:t>
      </w:r>
      <w:r w:rsidRPr="0010058D">
        <w:rPr>
          <w:sz w:val="28"/>
          <w:szCs w:val="28"/>
        </w:rPr>
        <w:t xml:space="preserve">and flew direct to </w:t>
      </w:r>
      <w:proofErr w:type="spellStart"/>
      <w:r w:rsidRPr="0010058D">
        <w:rPr>
          <w:sz w:val="28"/>
          <w:szCs w:val="28"/>
        </w:rPr>
        <w:t>Loisaba</w:t>
      </w:r>
      <w:proofErr w:type="spellEnd"/>
      <w:r w:rsidRPr="0010058D">
        <w:rPr>
          <w:sz w:val="28"/>
          <w:szCs w:val="28"/>
        </w:rPr>
        <w:t>. On arrival at the airstrip, the pilot did pre-landings checks before positioning on final runway 25</w:t>
      </w:r>
      <w:r>
        <w:rPr>
          <w:sz w:val="28"/>
          <w:szCs w:val="28"/>
        </w:rPr>
        <w:t>, and made a</w:t>
      </w:r>
      <w:r w:rsidRPr="0010058D">
        <w:rPr>
          <w:sz w:val="28"/>
          <w:szCs w:val="28"/>
        </w:rPr>
        <w:t xml:space="preserve"> first touched down 100m into the runway</w:t>
      </w:r>
      <w:r>
        <w:rPr>
          <w:sz w:val="28"/>
          <w:szCs w:val="28"/>
        </w:rPr>
        <w:t xml:space="preserve"> surface</w:t>
      </w:r>
      <w:r w:rsidRPr="0010058D">
        <w:rPr>
          <w:sz w:val="28"/>
          <w:szCs w:val="28"/>
        </w:rPr>
        <w:t xml:space="preserve">. On touch down the aircraft bounced repeatedly </w:t>
      </w:r>
      <w:r>
        <w:rPr>
          <w:sz w:val="28"/>
          <w:szCs w:val="28"/>
        </w:rPr>
        <w:t xml:space="preserve">during the </w:t>
      </w:r>
      <w:r w:rsidRPr="0010058D">
        <w:rPr>
          <w:sz w:val="28"/>
          <w:szCs w:val="28"/>
        </w:rPr>
        <w:t xml:space="preserve">landing </w:t>
      </w:r>
      <w:r>
        <w:rPr>
          <w:sz w:val="28"/>
          <w:szCs w:val="28"/>
        </w:rPr>
        <w:t xml:space="preserve">roll </w:t>
      </w:r>
      <w:r w:rsidRPr="0010058D">
        <w:rPr>
          <w:sz w:val="28"/>
          <w:szCs w:val="28"/>
        </w:rPr>
        <w:t xml:space="preserve">on the runway. </w:t>
      </w:r>
    </w:p>
    <w:p w:rsidR="0010058D" w:rsidRDefault="0010058D" w:rsidP="00D70CA6">
      <w:pPr>
        <w:pStyle w:val="NormalWeb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10058D">
        <w:rPr>
          <w:sz w:val="28"/>
          <w:szCs w:val="28"/>
        </w:rPr>
        <w:t>nose-wheel landing gear collapsed and separated from the fuselage. The aircraft propeller blades contacted the ground several times</w:t>
      </w:r>
      <w:r>
        <w:rPr>
          <w:sz w:val="28"/>
          <w:szCs w:val="28"/>
        </w:rPr>
        <w:t xml:space="preserve"> as t</w:t>
      </w:r>
      <w:r w:rsidRPr="0010058D">
        <w:rPr>
          <w:sz w:val="28"/>
          <w:szCs w:val="28"/>
        </w:rPr>
        <w:t>he aircraft swerved to the right and turned upside down facing the opposite direction. The pilot in command and the three passengers managed to get out t</w:t>
      </w:r>
      <w:r w:rsidR="00C7142A">
        <w:rPr>
          <w:sz w:val="28"/>
          <w:szCs w:val="28"/>
        </w:rPr>
        <w:t>he aircraft with minor injuries unassisted.</w:t>
      </w:r>
    </w:p>
    <w:p w:rsidR="00120137" w:rsidRDefault="00120137" w:rsidP="00D70CA6">
      <w:pPr>
        <w:pStyle w:val="NormalWeb"/>
        <w:spacing w:line="276" w:lineRule="auto"/>
        <w:jc w:val="both"/>
        <w:rPr>
          <w:sz w:val="28"/>
          <w:szCs w:val="28"/>
        </w:rPr>
      </w:pPr>
    </w:p>
    <w:p w:rsidR="00120137" w:rsidRDefault="00120137" w:rsidP="00D70CA6">
      <w:pPr>
        <w:pStyle w:val="NormalWeb"/>
        <w:spacing w:line="276" w:lineRule="auto"/>
        <w:jc w:val="both"/>
        <w:rPr>
          <w:sz w:val="28"/>
          <w:szCs w:val="28"/>
        </w:rPr>
      </w:pPr>
    </w:p>
    <w:p w:rsidR="00FB161A" w:rsidRPr="00C7142A" w:rsidRDefault="0047081E" w:rsidP="00415B71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  <w:r w:rsidRPr="00C7142A">
        <w:rPr>
          <w:b/>
          <w:sz w:val="28"/>
          <w:szCs w:val="28"/>
        </w:rPr>
        <w:t>Chief Investigator of Accidents</w:t>
      </w:r>
    </w:p>
    <w:p w:rsidR="004D7513" w:rsidRPr="00C7142A" w:rsidRDefault="00936100" w:rsidP="00415B71">
      <w:pPr>
        <w:spacing w:line="360" w:lineRule="auto"/>
        <w:rPr>
          <w:sz w:val="28"/>
          <w:szCs w:val="28"/>
        </w:rPr>
      </w:pPr>
      <w:r w:rsidRPr="00C7142A">
        <w:rPr>
          <w:sz w:val="28"/>
          <w:szCs w:val="28"/>
        </w:rPr>
        <w:t>1st September</w:t>
      </w:r>
      <w:r w:rsidR="0034421A" w:rsidRPr="00C7142A">
        <w:rPr>
          <w:sz w:val="28"/>
          <w:szCs w:val="28"/>
        </w:rPr>
        <w:t xml:space="preserve"> 2016</w:t>
      </w:r>
      <w:r w:rsidR="003678BE" w:rsidRPr="00C7142A">
        <w:rPr>
          <w:sz w:val="28"/>
          <w:szCs w:val="28"/>
        </w:rPr>
        <w:t xml:space="preserve"> </w:t>
      </w:r>
    </w:p>
    <w:sectPr w:rsidR="004D7513" w:rsidRPr="00C7142A" w:rsidSect="002132FA">
      <w:pgSz w:w="12240" w:h="15840"/>
      <w:pgMar w:top="1440" w:right="126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95E" w:rsidRDefault="002C495E" w:rsidP="002A21E2">
      <w:r>
        <w:separator/>
      </w:r>
    </w:p>
  </w:endnote>
  <w:endnote w:type="continuationSeparator" w:id="0">
    <w:p w:rsidR="002C495E" w:rsidRDefault="002C495E" w:rsidP="002A2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95E" w:rsidRDefault="002C495E" w:rsidP="002A21E2">
      <w:r>
        <w:separator/>
      </w:r>
    </w:p>
  </w:footnote>
  <w:footnote w:type="continuationSeparator" w:id="0">
    <w:p w:rsidR="002C495E" w:rsidRDefault="002C495E" w:rsidP="002A2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66D9E"/>
    <w:multiLevelType w:val="hybridMultilevel"/>
    <w:tmpl w:val="EA1EFEDC"/>
    <w:lvl w:ilvl="0" w:tplc="ADE245D2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EDB"/>
    <w:rsid w:val="00000430"/>
    <w:rsid w:val="000104E1"/>
    <w:rsid w:val="000309A7"/>
    <w:rsid w:val="000316EB"/>
    <w:rsid w:val="00036D25"/>
    <w:rsid w:val="000373D1"/>
    <w:rsid w:val="0004548A"/>
    <w:rsid w:val="00052ECB"/>
    <w:rsid w:val="00056474"/>
    <w:rsid w:val="00060002"/>
    <w:rsid w:val="000618DE"/>
    <w:rsid w:val="00062011"/>
    <w:rsid w:val="000621CA"/>
    <w:rsid w:val="00086AF2"/>
    <w:rsid w:val="0009000A"/>
    <w:rsid w:val="00096937"/>
    <w:rsid w:val="00097768"/>
    <w:rsid w:val="000A45E4"/>
    <w:rsid w:val="000B21AC"/>
    <w:rsid w:val="000B2999"/>
    <w:rsid w:val="000B2C47"/>
    <w:rsid w:val="000B6C45"/>
    <w:rsid w:val="000C058C"/>
    <w:rsid w:val="000C4D93"/>
    <w:rsid w:val="000D5489"/>
    <w:rsid w:val="000D5B4D"/>
    <w:rsid w:val="000D7F06"/>
    <w:rsid w:val="000E129C"/>
    <w:rsid w:val="000E467C"/>
    <w:rsid w:val="000F467C"/>
    <w:rsid w:val="0010058D"/>
    <w:rsid w:val="001058EE"/>
    <w:rsid w:val="00114C82"/>
    <w:rsid w:val="00120137"/>
    <w:rsid w:val="001359FE"/>
    <w:rsid w:val="001404CE"/>
    <w:rsid w:val="00147124"/>
    <w:rsid w:val="00150ACA"/>
    <w:rsid w:val="00156EB4"/>
    <w:rsid w:val="001606B5"/>
    <w:rsid w:val="001639BD"/>
    <w:rsid w:val="00164BBB"/>
    <w:rsid w:val="00164E47"/>
    <w:rsid w:val="00166767"/>
    <w:rsid w:val="00191DD3"/>
    <w:rsid w:val="001A2955"/>
    <w:rsid w:val="001A6DFC"/>
    <w:rsid w:val="001B3AE4"/>
    <w:rsid w:val="001B6C01"/>
    <w:rsid w:val="001C5CB0"/>
    <w:rsid w:val="001D069F"/>
    <w:rsid w:val="001D435E"/>
    <w:rsid w:val="001D532F"/>
    <w:rsid w:val="001E289D"/>
    <w:rsid w:val="001E3BA4"/>
    <w:rsid w:val="001E4325"/>
    <w:rsid w:val="001F1588"/>
    <w:rsid w:val="00200D11"/>
    <w:rsid w:val="00201D10"/>
    <w:rsid w:val="002045FF"/>
    <w:rsid w:val="00204F1D"/>
    <w:rsid w:val="00207A84"/>
    <w:rsid w:val="00211E58"/>
    <w:rsid w:val="002132FA"/>
    <w:rsid w:val="00216C3D"/>
    <w:rsid w:val="002225F6"/>
    <w:rsid w:val="002238DB"/>
    <w:rsid w:val="00224F56"/>
    <w:rsid w:val="002321ED"/>
    <w:rsid w:val="002327ED"/>
    <w:rsid w:val="00235FCB"/>
    <w:rsid w:val="00237A0D"/>
    <w:rsid w:val="00241E56"/>
    <w:rsid w:val="002462AD"/>
    <w:rsid w:val="00246BBD"/>
    <w:rsid w:val="002512DB"/>
    <w:rsid w:val="00252693"/>
    <w:rsid w:val="0026116B"/>
    <w:rsid w:val="002646AF"/>
    <w:rsid w:val="00275ED2"/>
    <w:rsid w:val="00281CD6"/>
    <w:rsid w:val="00283D65"/>
    <w:rsid w:val="00283E7D"/>
    <w:rsid w:val="00292B0D"/>
    <w:rsid w:val="00297077"/>
    <w:rsid w:val="002A21E2"/>
    <w:rsid w:val="002A34E5"/>
    <w:rsid w:val="002A4751"/>
    <w:rsid w:val="002A7486"/>
    <w:rsid w:val="002C3FAA"/>
    <w:rsid w:val="002C495E"/>
    <w:rsid w:val="002D397F"/>
    <w:rsid w:val="002D4681"/>
    <w:rsid w:val="002D48AF"/>
    <w:rsid w:val="002D545F"/>
    <w:rsid w:val="002E1827"/>
    <w:rsid w:val="002E399A"/>
    <w:rsid w:val="002F4400"/>
    <w:rsid w:val="002F4916"/>
    <w:rsid w:val="00301B2E"/>
    <w:rsid w:val="00305134"/>
    <w:rsid w:val="00307460"/>
    <w:rsid w:val="00310792"/>
    <w:rsid w:val="003177FD"/>
    <w:rsid w:val="0032104F"/>
    <w:rsid w:val="00321572"/>
    <w:rsid w:val="00331638"/>
    <w:rsid w:val="003329D3"/>
    <w:rsid w:val="00332C87"/>
    <w:rsid w:val="003375EA"/>
    <w:rsid w:val="003427DD"/>
    <w:rsid w:val="0034421A"/>
    <w:rsid w:val="003503B8"/>
    <w:rsid w:val="0036040A"/>
    <w:rsid w:val="00362567"/>
    <w:rsid w:val="00366F96"/>
    <w:rsid w:val="003678BE"/>
    <w:rsid w:val="003701B4"/>
    <w:rsid w:val="00395C82"/>
    <w:rsid w:val="00395F2A"/>
    <w:rsid w:val="003A0679"/>
    <w:rsid w:val="003C64C8"/>
    <w:rsid w:val="003C660B"/>
    <w:rsid w:val="003C75CB"/>
    <w:rsid w:val="003D0191"/>
    <w:rsid w:val="003D09B6"/>
    <w:rsid w:val="003D1EC6"/>
    <w:rsid w:val="003D1F1C"/>
    <w:rsid w:val="003E2CA4"/>
    <w:rsid w:val="003E3CDC"/>
    <w:rsid w:val="003E4D14"/>
    <w:rsid w:val="003E6FE1"/>
    <w:rsid w:val="003F35F0"/>
    <w:rsid w:val="003F371C"/>
    <w:rsid w:val="003F4F6D"/>
    <w:rsid w:val="00402E71"/>
    <w:rsid w:val="004104E0"/>
    <w:rsid w:val="00412CF8"/>
    <w:rsid w:val="00415B71"/>
    <w:rsid w:val="00420693"/>
    <w:rsid w:val="00426374"/>
    <w:rsid w:val="00436A35"/>
    <w:rsid w:val="0044198F"/>
    <w:rsid w:val="0044571A"/>
    <w:rsid w:val="00461C9C"/>
    <w:rsid w:val="00462B15"/>
    <w:rsid w:val="0047081E"/>
    <w:rsid w:val="00476A69"/>
    <w:rsid w:val="00482B0A"/>
    <w:rsid w:val="00485422"/>
    <w:rsid w:val="00485D15"/>
    <w:rsid w:val="0049165F"/>
    <w:rsid w:val="004A69AF"/>
    <w:rsid w:val="004B111D"/>
    <w:rsid w:val="004B1B42"/>
    <w:rsid w:val="004B38AF"/>
    <w:rsid w:val="004B4672"/>
    <w:rsid w:val="004C618C"/>
    <w:rsid w:val="004C719E"/>
    <w:rsid w:val="004D7513"/>
    <w:rsid w:val="004E1469"/>
    <w:rsid w:val="004E3308"/>
    <w:rsid w:val="004E444C"/>
    <w:rsid w:val="004E4795"/>
    <w:rsid w:val="004E53A3"/>
    <w:rsid w:val="004F0114"/>
    <w:rsid w:val="004F5769"/>
    <w:rsid w:val="00524313"/>
    <w:rsid w:val="00524EE8"/>
    <w:rsid w:val="005252F2"/>
    <w:rsid w:val="00526EFD"/>
    <w:rsid w:val="00527126"/>
    <w:rsid w:val="00532830"/>
    <w:rsid w:val="00533E65"/>
    <w:rsid w:val="005349EB"/>
    <w:rsid w:val="00536AB2"/>
    <w:rsid w:val="00540C58"/>
    <w:rsid w:val="005460C8"/>
    <w:rsid w:val="00556D2A"/>
    <w:rsid w:val="00557E39"/>
    <w:rsid w:val="005604FA"/>
    <w:rsid w:val="00561E81"/>
    <w:rsid w:val="00565ECF"/>
    <w:rsid w:val="00567DF4"/>
    <w:rsid w:val="00570854"/>
    <w:rsid w:val="005745E9"/>
    <w:rsid w:val="00575150"/>
    <w:rsid w:val="005766F2"/>
    <w:rsid w:val="00576D56"/>
    <w:rsid w:val="00581409"/>
    <w:rsid w:val="0058464D"/>
    <w:rsid w:val="0058541A"/>
    <w:rsid w:val="00590DDC"/>
    <w:rsid w:val="005924E8"/>
    <w:rsid w:val="00596FC7"/>
    <w:rsid w:val="005971B9"/>
    <w:rsid w:val="005A0947"/>
    <w:rsid w:val="005A3EC1"/>
    <w:rsid w:val="005A56A2"/>
    <w:rsid w:val="005B3FFE"/>
    <w:rsid w:val="005E3FC5"/>
    <w:rsid w:val="005F204D"/>
    <w:rsid w:val="005F79E8"/>
    <w:rsid w:val="0060321E"/>
    <w:rsid w:val="00605067"/>
    <w:rsid w:val="006070AF"/>
    <w:rsid w:val="00613315"/>
    <w:rsid w:val="00613CB2"/>
    <w:rsid w:val="006239A9"/>
    <w:rsid w:val="00630E3C"/>
    <w:rsid w:val="00651906"/>
    <w:rsid w:val="00663081"/>
    <w:rsid w:val="006711DB"/>
    <w:rsid w:val="006740DE"/>
    <w:rsid w:val="006745B1"/>
    <w:rsid w:val="00682507"/>
    <w:rsid w:val="00682E03"/>
    <w:rsid w:val="00685703"/>
    <w:rsid w:val="0069733C"/>
    <w:rsid w:val="006A0D85"/>
    <w:rsid w:val="006A3F35"/>
    <w:rsid w:val="006A60E5"/>
    <w:rsid w:val="006B20BD"/>
    <w:rsid w:val="006B3028"/>
    <w:rsid w:val="006B7513"/>
    <w:rsid w:val="006C30F4"/>
    <w:rsid w:val="006D3A91"/>
    <w:rsid w:val="006D3C4E"/>
    <w:rsid w:val="006D3D78"/>
    <w:rsid w:val="006D454A"/>
    <w:rsid w:val="006D6B3E"/>
    <w:rsid w:val="006E19C7"/>
    <w:rsid w:val="006F41D5"/>
    <w:rsid w:val="006F7394"/>
    <w:rsid w:val="006F7FF8"/>
    <w:rsid w:val="007010E1"/>
    <w:rsid w:val="007014DE"/>
    <w:rsid w:val="00702C51"/>
    <w:rsid w:val="00704F59"/>
    <w:rsid w:val="0070790A"/>
    <w:rsid w:val="00715222"/>
    <w:rsid w:val="00722B8F"/>
    <w:rsid w:val="00724868"/>
    <w:rsid w:val="00737E10"/>
    <w:rsid w:val="00740705"/>
    <w:rsid w:val="00773D69"/>
    <w:rsid w:val="00776B87"/>
    <w:rsid w:val="007926AB"/>
    <w:rsid w:val="00792F6F"/>
    <w:rsid w:val="007A162E"/>
    <w:rsid w:val="007A40AA"/>
    <w:rsid w:val="007B3F38"/>
    <w:rsid w:val="007C2244"/>
    <w:rsid w:val="007C3D55"/>
    <w:rsid w:val="007C585F"/>
    <w:rsid w:val="007C5895"/>
    <w:rsid w:val="007C5CBA"/>
    <w:rsid w:val="007D0D68"/>
    <w:rsid w:val="007D4800"/>
    <w:rsid w:val="007F3E60"/>
    <w:rsid w:val="007F7A96"/>
    <w:rsid w:val="008023A6"/>
    <w:rsid w:val="00810EDB"/>
    <w:rsid w:val="00815111"/>
    <w:rsid w:val="00822C28"/>
    <w:rsid w:val="008235A1"/>
    <w:rsid w:val="00831BAF"/>
    <w:rsid w:val="008339EF"/>
    <w:rsid w:val="008373C7"/>
    <w:rsid w:val="00844592"/>
    <w:rsid w:val="008503FB"/>
    <w:rsid w:val="0085732E"/>
    <w:rsid w:val="00863F93"/>
    <w:rsid w:val="008649FA"/>
    <w:rsid w:val="00871DF8"/>
    <w:rsid w:val="008855D7"/>
    <w:rsid w:val="00892D52"/>
    <w:rsid w:val="008A43FE"/>
    <w:rsid w:val="008D061E"/>
    <w:rsid w:val="008D19E2"/>
    <w:rsid w:val="008E2255"/>
    <w:rsid w:val="008E4B62"/>
    <w:rsid w:val="008F0025"/>
    <w:rsid w:val="008F5C8F"/>
    <w:rsid w:val="008F6144"/>
    <w:rsid w:val="008F7C93"/>
    <w:rsid w:val="00921A5F"/>
    <w:rsid w:val="00925AC1"/>
    <w:rsid w:val="00931D37"/>
    <w:rsid w:val="00935CA9"/>
    <w:rsid w:val="00936100"/>
    <w:rsid w:val="00940357"/>
    <w:rsid w:val="009442C2"/>
    <w:rsid w:val="00950F3B"/>
    <w:rsid w:val="00953127"/>
    <w:rsid w:val="00953E3B"/>
    <w:rsid w:val="00960CF8"/>
    <w:rsid w:val="00967CF7"/>
    <w:rsid w:val="00972C74"/>
    <w:rsid w:val="009819A2"/>
    <w:rsid w:val="00986868"/>
    <w:rsid w:val="00991B1B"/>
    <w:rsid w:val="00992A03"/>
    <w:rsid w:val="00993D01"/>
    <w:rsid w:val="0099698F"/>
    <w:rsid w:val="009A0EDE"/>
    <w:rsid w:val="009B7279"/>
    <w:rsid w:val="009B7E21"/>
    <w:rsid w:val="009E1478"/>
    <w:rsid w:val="009E287C"/>
    <w:rsid w:val="009E2F26"/>
    <w:rsid w:val="009F00DE"/>
    <w:rsid w:val="009F32B8"/>
    <w:rsid w:val="009F69DA"/>
    <w:rsid w:val="00A14D45"/>
    <w:rsid w:val="00A20374"/>
    <w:rsid w:val="00A2130D"/>
    <w:rsid w:val="00A22A80"/>
    <w:rsid w:val="00A24294"/>
    <w:rsid w:val="00A259BA"/>
    <w:rsid w:val="00A30717"/>
    <w:rsid w:val="00A415E8"/>
    <w:rsid w:val="00A423CA"/>
    <w:rsid w:val="00A46ECD"/>
    <w:rsid w:val="00A60828"/>
    <w:rsid w:val="00A61534"/>
    <w:rsid w:val="00A627A1"/>
    <w:rsid w:val="00A70804"/>
    <w:rsid w:val="00A760FB"/>
    <w:rsid w:val="00A76BB2"/>
    <w:rsid w:val="00A81BE8"/>
    <w:rsid w:val="00A82E8D"/>
    <w:rsid w:val="00A86F87"/>
    <w:rsid w:val="00A93044"/>
    <w:rsid w:val="00A9451F"/>
    <w:rsid w:val="00AA2144"/>
    <w:rsid w:val="00AA6EA8"/>
    <w:rsid w:val="00AB30E3"/>
    <w:rsid w:val="00AC1DB8"/>
    <w:rsid w:val="00AC4AB9"/>
    <w:rsid w:val="00AD0E73"/>
    <w:rsid w:val="00AD16AC"/>
    <w:rsid w:val="00AD68ED"/>
    <w:rsid w:val="00AD70D2"/>
    <w:rsid w:val="00AE2BAD"/>
    <w:rsid w:val="00B100BE"/>
    <w:rsid w:val="00B13DB9"/>
    <w:rsid w:val="00B30B38"/>
    <w:rsid w:val="00B33B41"/>
    <w:rsid w:val="00B40DD5"/>
    <w:rsid w:val="00B432BA"/>
    <w:rsid w:val="00B4614D"/>
    <w:rsid w:val="00B54B2C"/>
    <w:rsid w:val="00B55123"/>
    <w:rsid w:val="00B67AF8"/>
    <w:rsid w:val="00B73801"/>
    <w:rsid w:val="00B803CE"/>
    <w:rsid w:val="00B81F20"/>
    <w:rsid w:val="00B91D50"/>
    <w:rsid w:val="00B9460F"/>
    <w:rsid w:val="00B964C1"/>
    <w:rsid w:val="00BA4B0E"/>
    <w:rsid w:val="00BB0ACC"/>
    <w:rsid w:val="00BB119E"/>
    <w:rsid w:val="00BB1A91"/>
    <w:rsid w:val="00BB7909"/>
    <w:rsid w:val="00BD1518"/>
    <w:rsid w:val="00BD2664"/>
    <w:rsid w:val="00BD5FEF"/>
    <w:rsid w:val="00BE1639"/>
    <w:rsid w:val="00BE783F"/>
    <w:rsid w:val="00C01B28"/>
    <w:rsid w:val="00C07950"/>
    <w:rsid w:val="00C07B71"/>
    <w:rsid w:val="00C150B1"/>
    <w:rsid w:val="00C25EFF"/>
    <w:rsid w:val="00C26A05"/>
    <w:rsid w:val="00C2781B"/>
    <w:rsid w:val="00C4092A"/>
    <w:rsid w:val="00C41CF8"/>
    <w:rsid w:val="00C42812"/>
    <w:rsid w:val="00C45C6F"/>
    <w:rsid w:val="00C507BD"/>
    <w:rsid w:val="00C54A66"/>
    <w:rsid w:val="00C57470"/>
    <w:rsid w:val="00C6217B"/>
    <w:rsid w:val="00C701D5"/>
    <w:rsid w:val="00C7142A"/>
    <w:rsid w:val="00C71CA4"/>
    <w:rsid w:val="00C7470E"/>
    <w:rsid w:val="00C7485C"/>
    <w:rsid w:val="00C81A98"/>
    <w:rsid w:val="00C83AF7"/>
    <w:rsid w:val="00C912E7"/>
    <w:rsid w:val="00CA3C1F"/>
    <w:rsid w:val="00CA4EE0"/>
    <w:rsid w:val="00CB5729"/>
    <w:rsid w:val="00CB66FD"/>
    <w:rsid w:val="00CD3D65"/>
    <w:rsid w:val="00CD462C"/>
    <w:rsid w:val="00CD4831"/>
    <w:rsid w:val="00CD5DE0"/>
    <w:rsid w:val="00CE2C80"/>
    <w:rsid w:val="00CE2F64"/>
    <w:rsid w:val="00CF06DE"/>
    <w:rsid w:val="00CF736E"/>
    <w:rsid w:val="00D010C7"/>
    <w:rsid w:val="00D01240"/>
    <w:rsid w:val="00D172F4"/>
    <w:rsid w:val="00D251E5"/>
    <w:rsid w:val="00D25B58"/>
    <w:rsid w:val="00D27B6C"/>
    <w:rsid w:val="00D311E1"/>
    <w:rsid w:val="00D3604E"/>
    <w:rsid w:val="00D37E48"/>
    <w:rsid w:val="00D44C7B"/>
    <w:rsid w:val="00D55B4C"/>
    <w:rsid w:val="00D644A1"/>
    <w:rsid w:val="00D65250"/>
    <w:rsid w:val="00D70CA6"/>
    <w:rsid w:val="00D74595"/>
    <w:rsid w:val="00D77A59"/>
    <w:rsid w:val="00D8181B"/>
    <w:rsid w:val="00D83216"/>
    <w:rsid w:val="00D83644"/>
    <w:rsid w:val="00D84E22"/>
    <w:rsid w:val="00D86EA1"/>
    <w:rsid w:val="00D9201C"/>
    <w:rsid w:val="00D9310C"/>
    <w:rsid w:val="00D9479F"/>
    <w:rsid w:val="00D958BF"/>
    <w:rsid w:val="00DA1D4C"/>
    <w:rsid w:val="00DA23D7"/>
    <w:rsid w:val="00DA3026"/>
    <w:rsid w:val="00DA411C"/>
    <w:rsid w:val="00DA57D4"/>
    <w:rsid w:val="00DB0C11"/>
    <w:rsid w:val="00DB1558"/>
    <w:rsid w:val="00DC5078"/>
    <w:rsid w:val="00DE2743"/>
    <w:rsid w:val="00DE6DAC"/>
    <w:rsid w:val="00E00DD8"/>
    <w:rsid w:val="00E06B36"/>
    <w:rsid w:val="00E106B8"/>
    <w:rsid w:val="00E16B08"/>
    <w:rsid w:val="00E40085"/>
    <w:rsid w:val="00E43666"/>
    <w:rsid w:val="00E51D25"/>
    <w:rsid w:val="00E55EC6"/>
    <w:rsid w:val="00E56025"/>
    <w:rsid w:val="00E63543"/>
    <w:rsid w:val="00E63897"/>
    <w:rsid w:val="00E64F85"/>
    <w:rsid w:val="00E73008"/>
    <w:rsid w:val="00E73146"/>
    <w:rsid w:val="00E73468"/>
    <w:rsid w:val="00E762C3"/>
    <w:rsid w:val="00EA0962"/>
    <w:rsid w:val="00EC58E0"/>
    <w:rsid w:val="00EE1364"/>
    <w:rsid w:val="00EF1EE0"/>
    <w:rsid w:val="00EF79AA"/>
    <w:rsid w:val="00F12E36"/>
    <w:rsid w:val="00F3148F"/>
    <w:rsid w:val="00F320F0"/>
    <w:rsid w:val="00F41BE4"/>
    <w:rsid w:val="00F44B4D"/>
    <w:rsid w:val="00F51537"/>
    <w:rsid w:val="00F525CF"/>
    <w:rsid w:val="00F55A85"/>
    <w:rsid w:val="00F56788"/>
    <w:rsid w:val="00F673BA"/>
    <w:rsid w:val="00F67CC8"/>
    <w:rsid w:val="00F82C1C"/>
    <w:rsid w:val="00F833CA"/>
    <w:rsid w:val="00F90B3F"/>
    <w:rsid w:val="00F916C0"/>
    <w:rsid w:val="00F93318"/>
    <w:rsid w:val="00FA2198"/>
    <w:rsid w:val="00FB161A"/>
    <w:rsid w:val="00FB5930"/>
    <w:rsid w:val="00FC048F"/>
    <w:rsid w:val="00FC226A"/>
    <w:rsid w:val="00FC4693"/>
    <w:rsid w:val="00FD2898"/>
    <w:rsid w:val="00FD52C4"/>
    <w:rsid w:val="00FD6A43"/>
    <w:rsid w:val="00FE0357"/>
    <w:rsid w:val="00FF0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831B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2E7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402E71"/>
    <w:rPr>
      <w:rFonts w:ascii="Tahoma" w:hAnsi="Tahoma" w:cs="Tahoma"/>
      <w:sz w:val="16"/>
      <w:szCs w:val="16"/>
    </w:rPr>
  </w:style>
  <w:style w:type="character" w:customStyle="1" w:styleId="StyleNotBold">
    <w:name w:val="Style Not Bold"/>
    <w:rsid w:val="00AB30E3"/>
    <w:rPr>
      <w:rFonts w:ascii="Bookman Old Style" w:hAnsi="Bookman Old Style"/>
    </w:rPr>
  </w:style>
  <w:style w:type="paragraph" w:styleId="NormalWeb">
    <w:name w:val="Normal (Web)"/>
    <w:basedOn w:val="Normal"/>
    <w:uiPriority w:val="99"/>
    <w:unhideWhenUsed/>
    <w:rsid w:val="006C30F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C30F4"/>
    <w:rPr>
      <w:color w:val="0000FF"/>
      <w:u w:val="single"/>
    </w:rPr>
  </w:style>
  <w:style w:type="paragraph" w:styleId="Header">
    <w:name w:val="header"/>
    <w:basedOn w:val="Normal"/>
    <w:link w:val="HeaderChar"/>
    <w:rsid w:val="002A21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21E2"/>
    <w:rPr>
      <w:sz w:val="24"/>
      <w:szCs w:val="24"/>
    </w:rPr>
  </w:style>
  <w:style w:type="paragraph" w:styleId="Footer">
    <w:name w:val="footer"/>
    <w:basedOn w:val="Normal"/>
    <w:link w:val="FooterChar"/>
    <w:rsid w:val="002A21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21E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831B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2E7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402E71"/>
    <w:rPr>
      <w:rFonts w:ascii="Tahoma" w:hAnsi="Tahoma" w:cs="Tahoma"/>
      <w:sz w:val="16"/>
      <w:szCs w:val="16"/>
    </w:rPr>
  </w:style>
  <w:style w:type="character" w:customStyle="1" w:styleId="StyleNotBold">
    <w:name w:val="Style Not Bold"/>
    <w:rsid w:val="00AB30E3"/>
    <w:rPr>
      <w:rFonts w:ascii="Bookman Old Style" w:hAnsi="Bookman Old Style"/>
    </w:rPr>
  </w:style>
  <w:style w:type="paragraph" w:styleId="NormalWeb">
    <w:name w:val="Normal (Web)"/>
    <w:basedOn w:val="Normal"/>
    <w:uiPriority w:val="99"/>
    <w:unhideWhenUsed/>
    <w:rsid w:val="006C30F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C30F4"/>
    <w:rPr>
      <w:color w:val="0000FF"/>
      <w:u w:val="single"/>
    </w:rPr>
  </w:style>
  <w:style w:type="paragraph" w:styleId="Header">
    <w:name w:val="header"/>
    <w:basedOn w:val="Normal"/>
    <w:link w:val="HeaderChar"/>
    <w:rsid w:val="002A21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A21E2"/>
    <w:rPr>
      <w:sz w:val="24"/>
      <w:szCs w:val="24"/>
    </w:rPr>
  </w:style>
  <w:style w:type="paragraph" w:styleId="Footer">
    <w:name w:val="footer"/>
    <w:basedOn w:val="Normal"/>
    <w:link w:val="FooterChar"/>
    <w:rsid w:val="002A21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A21E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8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3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32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2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2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1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6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3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8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8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0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9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4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9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2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0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9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3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64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9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lim%20reports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Prelim reports temp</Template>
  <TotalTime>3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MINISTRY OF TRANSPORT</vt:lpstr>
    </vt:vector>
  </TitlesOfParts>
  <Company>Grizli777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MINISTRY OF TRANSPORT</dc:title>
  <dc:creator>C. Macowenga</dc:creator>
  <cp:lastModifiedBy>MOT</cp:lastModifiedBy>
  <cp:revision>5</cp:revision>
  <cp:lastPrinted>2012-09-03T08:11:00Z</cp:lastPrinted>
  <dcterms:created xsi:type="dcterms:W3CDTF">2016-09-07T04:42:00Z</dcterms:created>
  <dcterms:modified xsi:type="dcterms:W3CDTF">2016-09-07T10:02:00Z</dcterms:modified>
</cp:coreProperties>
</file>